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727B" w14:textId="5329D8B6" w:rsidR="00A23CBA" w:rsidRDefault="00686E8C" w:rsidP="005C7A92">
      <w:pPr>
        <w:pStyle w:val="Normlnweb"/>
        <w:jc w:val="center"/>
        <w:rPr>
          <w:sz w:val="22"/>
          <w:szCs w:val="22"/>
        </w:rPr>
      </w:pPr>
      <w:r>
        <w:rPr>
          <w:sz w:val="22"/>
          <w:szCs w:val="22"/>
        </w:rPr>
        <w:t>Ř</w:t>
      </w:r>
      <w:r w:rsidR="00B6636B">
        <w:rPr>
          <w:sz w:val="22"/>
          <w:szCs w:val="22"/>
        </w:rPr>
        <w:t xml:space="preserve">editelka </w:t>
      </w:r>
      <w:r w:rsidR="00561E95" w:rsidRPr="00655AD7">
        <w:rPr>
          <w:sz w:val="22"/>
          <w:szCs w:val="22"/>
        </w:rPr>
        <w:t>Muze</w:t>
      </w:r>
      <w:r w:rsidR="00B6636B">
        <w:rPr>
          <w:sz w:val="22"/>
          <w:szCs w:val="22"/>
        </w:rPr>
        <w:t>a</w:t>
      </w:r>
      <w:r w:rsidR="00561E95" w:rsidRPr="00655AD7">
        <w:rPr>
          <w:sz w:val="22"/>
          <w:szCs w:val="22"/>
        </w:rPr>
        <w:t xml:space="preserve"> v Bruntále, příspěvkov</w:t>
      </w:r>
      <w:r w:rsidR="00B6636B">
        <w:rPr>
          <w:sz w:val="22"/>
          <w:szCs w:val="22"/>
        </w:rPr>
        <w:t>é</w:t>
      </w:r>
      <w:r w:rsidR="00561E95" w:rsidRPr="00655AD7">
        <w:rPr>
          <w:sz w:val="22"/>
          <w:szCs w:val="22"/>
        </w:rPr>
        <w:t xml:space="preserve"> organizace vyhlašuje výběrové řízení na obsazení pozice</w:t>
      </w:r>
    </w:p>
    <w:p w14:paraId="39281CD1" w14:textId="0F777287" w:rsidR="00561E95" w:rsidRPr="007E4290" w:rsidRDefault="00561E95" w:rsidP="005C7A92">
      <w:pPr>
        <w:pStyle w:val="Normlnweb"/>
        <w:jc w:val="center"/>
        <w:rPr>
          <w:color w:val="833C0B" w:themeColor="accent2" w:themeShade="80"/>
          <w:sz w:val="22"/>
          <w:szCs w:val="22"/>
        </w:rPr>
      </w:pPr>
      <w:r w:rsidRPr="00655AD7">
        <w:rPr>
          <w:sz w:val="22"/>
          <w:szCs w:val="22"/>
        </w:rPr>
        <w:br/>
      </w:r>
      <w:r w:rsidR="003D40D4" w:rsidRPr="007E4290">
        <w:rPr>
          <w:b/>
          <w:bCs/>
          <w:color w:val="833C0B" w:themeColor="accent2" w:themeShade="80"/>
          <w:sz w:val="32"/>
        </w:rPr>
        <w:t>Muzejní edukátor/ka</w:t>
      </w:r>
    </w:p>
    <w:p w14:paraId="6B0CEB1D" w14:textId="2908F480" w:rsidR="005B600E" w:rsidRDefault="00561E95" w:rsidP="005B600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655AD7">
        <w:rPr>
          <w:sz w:val="22"/>
          <w:szCs w:val="22"/>
        </w:rPr>
        <w:br/>
      </w:r>
      <w:r w:rsidRPr="00DC6D01">
        <w:rPr>
          <w:rStyle w:val="Siln"/>
          <w:sz w:val="22"/>
          <w:szCs w:val="22"/>
        </w:rPr>
        <w:t>Místo výkonu práce:</w:t>
      </w:r>
      <w:r w:rsidR="001F6945">
        <w:rPr>
          <w:sz w:val="22"/>
          <w:szCs w:val="22"/>
        </w:rPr>
        <w:t xml:space="preserve"> </w:t>
      </w:r>
      <w:r w:rsidRPr="00DC6D01">
        <w:rPr>
          <w:sz w:val="22"/>
          <w:szCs w:val="22"/>
        </w:rPr>
        <w:t>Zámek Bruntál, Zámecké nám. 1/7, 792 01 Bruntál</w:t>
      </w:r>
    </w:p>
    <w:p w14:paraId="4585AFDB" w14:textId="77777777" w:rsidR="005B600E" w:rsidRPr="00DC6D01" w:rsidRDefault="005B600E" w:rsidP="005B600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6060271" w14:textId="48E96F13" w:rsidR="00234D56" w:rsidRDefault="00561E95" w:rsidP="008750F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DC6D01">
        <w:rPr>
          <w:rStyle w:val="Siln"/>
          <w:sz w:val="22"/>
          <w:szCs w:val="22"/>
        </w:rPr>
        <w:t>Nástup:</w:t>
      </w:r>
      <w:r w:rsidR="00EF4884">
        <w:rPr>
          <w:rStyle w:val="Siln"/>
          <w:sz w:val="22"/>
          <w:szCs w:val="22"/>
        </w:rPr>
        <w:t xml:space="preserve"> </w:t>
      </w:r>
      <w:r w:rsidR="00A65613">
        <w:rPr>
          <w:rStyle w:val="Siln"/>
          <w:b w:val="0"/>
          <w:bCs w:val="0"/>
          <w:sz w:val="22"/>
          <w:szCs w:val="22"/>
        </w:rPr>
        <w:t>2</w:t>
      </w:r>
      <w:r w:rsidR="003D40D4">
        <w:rPr>
          <w:rStyle w:val="Siln"/>
          <w:b w:val="0"/>
          <w:bCs w:val="0"/>
          <w:sz w:val="22"/>
          <w:szCs w:val="22"/>
        </w:rPr>
        <w:t xml:space="preserve">. 11. 2026, případně </w:t>
      </w:r>
      <w:r w:rsidR="00FA2FB7">
        <w:rPr>
          <w:sz w:val="22"/>
          <w:szCs w:val="22"/>
        </w:rPr>
        <w:t>d</w:t>
      </w:r>
      <w:r w:rsidRPr="00DC6D01">
        <w:rPr>
          <w:sz w:val="22"/>
          <w:szCs w:val="22"/>
        </w:rPr>
        <w:t>le dohody</w:t>
      </w:r>
      <w:r w:rsidR="00DF069A">
        <w:rPr>
          <w:sz w:val="22"/>
          <w:szCs w:val="22"/>
        </w:rPr>
        <w:t xml:space="preserve"> </w:t>
      </w:r>
      <w:r w:rsidRPr="00DC6D01">
        <w:rPr>
          <w:sz w:val="22"/>
          <w:szCs w:val="22"/>
        </w:rPr>
        <w:br/>
      </w:r>
    </w:p>
    <w:p w14:paraId="63C671AA" w14:textId="77777777" w:rsidR="00B16B3B" w:rsidRDefault="00710112" w:rsidP="00B16B3B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  <w:r>
        <w:rPr>
          <w:rStyle w:val="Siln"/>
          <w:sz w:val="22"/>
          <w:szCs w:val="22"/>
        </w:rPr>
        <w:t>Co bude Vaší náplní práce</w:t>
      </w:r>
      <w:r w:rsidR="00B16B3B">
        <w:rPr>
          <w:rStyle w:val="Siln"/>
          <w:sz w:val="22"/>
          <w:szCs w:val="22"/>
        </w:rPr>
        <w:t>:</w:t>
      </w:r>
    </w:p>
    <w:p w14:paraId="3446D3AA" w14:textId="16F8D9C1" w:rsidR="00B16B3B" w:rsidRPr="00B16B3B" w:rsidRDefault="00B16B3B" w:rsidP="00B16B3B">
      <w:pPr>
        <w:pStyle w:val="Normlnweb"/>
        <w:numPr>
          <w:ilvl w:val="3"/>
          <w:numId w:val="18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B16B3B">
        <w:rPr>
          <w:sz w:val="22"/>
          <w:szCs w:val="22"/>
        </w:rPr>
        <w:t>tvorba a realizace edukačních programů pro školy</w:t>
      </w:r>
    </w:p>
    <w:p w14:paraId="6322F42F" w14:textId="77777777" w:rsidR="00B16B3B" w:rsidRPr="00B16B3B" w:rsidRDefault="00B16B3B" w:rsidP="00B16B3B">
      <w:pPr>
        <w:pStyle w:val="Normlnweb"/>
        <w:numPr>
          <w:ilvl w:val="3"/>
          <w:numId w:val="18"/>
        </w:numPr>
        <w:spacing w:before="0" w:beforeAutospacing="0" w:after="0" w:afterAutospacing="0"/>
        <w:ind w:left="567" w:hanging="283"/>
        <w:rPr>
          <w:b/>
          <w:bCs/>
        </w:rPr>
      </w:pPr>
      <w:r w:rsidRPr="00B16B3B">
        <w:rPr>
          <w:sz w:val="22"/>
          <w:szCs w:val="22"/>
        </w:rPr>
        <w:t>tvorba edukačních aktivit pro návštěvníky muzea</w:t>
      </w:r>
    </w:p>
    <w:p w14:paraId="77286C23" w14:textId="77777777" w:rsidR="00893300" w:rsidRPr="00893300" w:rsidRDefault="00B16B3B" w:rsidP="00B16B3B">
      <w:pPr>
        <w:pStyle w:val="Normlnweb"/>
        <w:numPr>
          <w:ilvl w:val="3"/>
          <w:numId w:val="18"/>
        </w:numPr>
        <w:spacing w:before="0" w:beforeAutospacing="0" w:after="0" w:afterAutospacing="0"/>
        <w:ind w:left="567" w:hanging="283"/>
        <w:rPr>
          <w:b/>
          <w:bCs/>
        </w:rPr>
      </w:pPr>
      <w:r w:rsidRPr="00B16B3B">
        <w:rPr>
          <w:sz w:val="22"/>
          <w:szCs w:val="22"/>
        </w:rPr>
        <w:t>příprava a organizace doprovodných akcí a aktivit</w:t>
      </w:r>
    </w:p>
    <w:p w14:paraId="30F2FFF1" w14:textId="197D4E10" w:rsidR="00B16B3B" w:rsidRPr="00B16B3B" w:rsidRDefault="00B16B3B" w:rsidP="00B16B3B">
      <w:pPr>
        <w:pStyle w:val="Normlnweb"/>
        <w:numPr>
          <w:ilvl w:val="3"/>
          <w:numId w:val="18"/>
        </w:numPr>
        <w:spacing w:before="0" w:beforeAutospacing="0" w:after="0" w:afterAutospacing="0"/>
        <w:ind w:left="567" w:hanging="283"/>
        <w:rPr>
          <w:b/>
          <w:bCs/>
        </w:rPr>
      </w:pPr>
      <w:r w:rsidRPr="00B16B3B">
        <w:rPr>
          <w:sz w:val="22"/>
          <w:szCs w:val="22"/>
        </w:rPr>
        <w:t>spolupráce na zajištění běžného provozu muzea</w:t>
      </w:r>
    </w:p>
    <w:p w14:paraId="2BB73C01" w14:textId="77777777" w:rsidR="00710112" w:rsidRDefault="00710112" w:rsidP="00234D56">
      <w:pPr>
        <w:pStyle w:val="Normlnweb"/>
        <w:spacing w:before="0" w:beforeAutospacing="0" w:after="0" w:afterAutospacing="0"/>
        <w:ind w:left="60"/>
        <w:rPr>
          <w:rStyle w:val="Siln"/>
          <w:sz w:val="22"/>
          <w:szCs w:val="22"/>
        </w:rPr>
      </w:pPr>
    </w:p>
    <w:p w14:paraId="4CD94DC3" w14:textId="77777777" w:rsidR="002D3B74" w:rsidRDefault="002D3B74" w:rsidP="002D3B74">
      <w:pPr>
        <w:pStyle w:val="Normlnweb"/>
        <w:spacing w:before="0" w:beforeAutospacing="0" w:after="0" w:afterAutospacing="0"/>
        <w:ind w:left="60"/>
        <w:rPr>
          <w:rStyle w:val="Siln"/>
          <w:sz w:val="22"/>
          <w:szCs w:val="22"/>
        </w:rPr>
      </w:pPr>
      <w:r>
        <w:rPr>
          <w:rStyle w:val="Siln"/>
          <w:sz w:val="22"/>
          <w:szCs w:val="22"/>
        </w:rPr>
        <w:t>Co od Vás očekáváme</w:t>
      </w:r>
      <w:r w:rsidR="00561E95" w:rsidRPr="00DC6D01">
        <w:rPr>
          <w:rStyle w:val="Siln"/>
          <w:sz w:val="22"/>
          <w:szCs w:val="22"/>
        </w:rPr>
        <w:t>:</w:t>
      </w:r>
    </w:p>
    <w:p w14:paraId="7D087397" w14:textId="42714BF8" w:rsidR="00AF43AC" w:rsidRDefault="00781095" w:rsidP="00AF43AC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>
        <w:rPr>
          <w:sz w:val="22"/>
          <w:szCs w:val="22"/>
        </w:rPr>
        <w:t>vyšší</w:t>
      </w:r>
      <w:r w:rsidR="002D3B74" w:rsidRPr="002D3B74">
        <w:rPr>
          <w:sz w:val="22"/>
          <w:szCs w:val="22"/>
        </w:rPr>
        <w:t xml:space="preserve"> odborné vzdělání (pedagogické zaměření výhodou) nebo vysokoškolské </w:t>
      </w:r>
      <w:r>
        <w:rPr>
          <w:sz w:val="22"/>
          <w:szCs w:val="22"/>
        </w:rPr>
        <w:t xml:space="preserve">bakalářské </w:t>
      </w:r>
      <w:r w:rsidR="002D3B74" w:rsidRPr="002D3B74">
        <w:rPr>
          <w:sz w:val="22"/>
          <w:szCs w:val="22"/>
        </w:rPr>
        <w:t>vzdělání (pedagogické zaměření nebo pedagogické minimum výhodou)</w:t>
      </w:r>
    </w:p>
    <w:p w14:paraId="3637E254" w14:textId="59E29C36" w:rsidR="00AF43AC" w:rsidRPr="00AF43AC" w:rsidRDefault="00AF43AC" w:rsidP="00AF43AC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AF43AC">
        <w:rPr>
          <w:sz w:val="22"/>
          <w:szCs w:val="22"/>
        </w:rPr>
        <w:t>uživatelská znalost práce na PC (Office365), uživatelská znalost práce s grafickým programem (např. Canva apod.), zkušenosti s výrobou propagačních videí (reels, shorts atd.)</w:t>
      </w:r>
      <w:r>
        <w:rPr>
          <w:sz w:val="22"/>
          <w:szCs w:val="22"/>
        </w:rPr>
        <w:t xml:space="preserve"> výhodou</w:t>
      </w:r>
    </w:p>
    <w:p w14:paraId="4DBFABE6" w14:textId="38218723" w:rsidR="00735D43" w:rsidRPr="00735D43" w:rsidRDefault="002D3B74" w:rsidP="002D3B74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2D3B74">
        <w:rPr>
          <w:sz w:val="22"/>
          <w:szCs w:val="22"/>
        </w:rPr>
        <w:t xml:space="preserve">anglický jazyk </w:t>
      </w:r>
      <w:r w:rsidR="00FF32DA">
        <w:rPr>
          <w:sz w:val="22"/>
          <w:szCs w:val="22"/>
        </w:rPr>
        <w:t xml:space="preserve">na komunikativní </w:t>
      </w:r>
      <w:r w:rsidR="00735D43">
        <w:rPr>
          <w:sz w:val="22"/>
          <w:szCs w:val="22"/>
        </w:rPr>
        <w:t>úrovni</w:t>
      </w:r>
      <w:r w:rsidR="00AA5D4D">
        <w:rPr>
          <w:sz w:val="22"/>
          <w:szCs w:val="22"/>
        </w:rPr>
        <w:t xml:space="preserve"> výhodou</w:t>
      </w:r>
    </w:p>
    <w:p w14:paraId="6C2B590C" w14:textId="77777777" w:rsidR="00735D43" w:rsidRPr="00735D43" w:rsidRDefault="002D3B74" w:rsidP="002D3B74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2D3B74">
        <w:rPr>
          <w:sz w:val="22"/>
          <w:szCs w:val="22"/>
        </w:rPr>
        <w:t>zájem o práci v oblasti kultury a vzdělávání</w:t>
      </w:r>
    </w:p>
    <w:p w14:paraId="55CCFDD6" w14:textId="42D068D6" w:rsidR="00735D43" w:rsidRPr="00735D43" w:rsidRDefault="002D3B74" w:rsidP="002D3B74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2D3B74">
        <w:rPr>
          <w:sz w:val="22"/>
          <w:szCs w:val="22"/>
        </w:rPr>
        <w:t>samostatnost, spolehlivost</w:t>
      </w:r>
      <w:r w:rsidR="00AA5D4D">
        <w:rPr>
          <w:sz w:val="22"/>
          <w:szCs w:val="22"/>
        </w:rPr>
        <w:t>, pečlivost, zodpovědnost</w:t>
      </w:r>
    </w:p>
    <w:p w14:paraId="7A1BB78E" w14:textId="77777777" w:rsidR="00735D43" w:rsidRPr="00735D43" w:rsidRDefault="002D3B74" w:rsidP="002D3B74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2D3B74">
        <w:rPr>
          <w:sz w:val="22"/>
          <w:szCs w:val="22"/>
        </w:rPr>
        <w:t>chuť učit se novým věcem a dále se rozvíjet</w:t>
      </w:r>
    </w:p>
    <w:p w14:paraId="2795CDEC" w14:textId="77777777" w:rsidR="00735D43" w:rsidRPr="00735D43" w:rsidRDefault="002D3B74" w:rsidP="002D3B74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2D3B74">
        <w:rPr>
          <w:sz w:val="22"/>
          <w:szCs w:val="22"/>
        </w:rPr>
        <w:t>praxe v oboru výhodou</w:t>
      </w:r>
    </w:p>
    <w:p w14:paraId="2E04AF70" w14:textId="77777777" w:rsidR="00AA5D4D" w:rsidRDefault="002D3B74" w:rsidP="00AA5D4D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2D3B74">
        <w:rPr>
          <w:sz w:val="22"/>
          <w:szCs w:val="22"/>
        </w:rPr>
        <w:t>ochotu pracovat příležitostně o víkendech</w:t>
      </w:r>
    </w:p>
    <w:p w14:paraId="0D44016F" w14:textId="77777777" w:rsidR="00AA5D4D" w:rsidRDefault="00EF4884" w:rsidP="00AA5D4D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AA5D4D">
        <w:rPr>
          <w:sz w:val="22"/>
          <w:szCs w:val="22"/>
        </w:rPr>
        <w:t>řidičský průkaz sk. B (aktivní řidič) podmínkou</w:t>
      </w:r>
    </w:p>
    <w:p w14:paraId="61D20A8B" w14:textId="4F911E4B" w:rsidR="006E0C79" w:rsidRPr="00AA5D4D" w:rsidRDefault="00561E95" w:rsidP="00AA5D4D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283"/>
        <w:rPr>
          <w:b/>
          <w:bCs/>
          <w:sz w:val="22"/>
          <w:szCs w:val="22"/>
        </w:rPr>
      </w:pPr>
      <w:r w:rsidRPr="00AA5D4D">
        <w:rPr>
          <w:sz w:val="22"/>
          <w:szCs w:val="22"/>
        </w:rPr>
        <w:t>trestní a morální bezúhonnost</w:t>
      </w:r>
    </w:p>
    <w:p w14:paraId="56628DD8" w14:textId="77777777" w:rsidR="008D777E" w:rsidRDefault="008D777E" w:rsidP="008D777E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14:paraId="03405144" w14:textId="7DC4C943" w:rsidR="00472442" w:rsidRPr="008D777E" w:rsidRDefault="00847AF3" w:rsidP="008D777E">
      <w:pPr>
        <w:pStyle w:val="Normlnweb"/>
        <w:spacing w:before="0" w:beforeAutospacing="0" w:after="0" w:afterAutospacing="0"/>
        <w:rPr>
          <w:rStyle w:val="Siln"/>
        </w:rPr>
      </w:pPr>
      <w:r>
        <w:rPr>
          <w:rStyle w:val="Siln"/>
          <w:sz w:val="22"/>
          <w:szCs w:val="22"/>
        </w:rPr>
        <w:t>Co Vám n</w:t>
      </w:r>
      <w:r w:rsidR="00561E95" w:rsidRPr="00DC6D01">
        <w:rPr>
          <w:rStyle w:val="Siln"/>
          <w:sz w:val="22"/>
          <w:szCs w:val="22"/>
        </w:rPr>
        <w:t>abízíme:</w:t>
      </w:r>
    </w:p>
    <w:p w14:paraId="23BE422A" w14:textId="77777777" w:rsidR="00472442" w:rsidRDefault="00561E95" w:rsidP="00847AF3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DC6D01">
        <w:rPr>
          <w:sz w:val="22"/>
          <w:szCs w:val="22"/>
        </w:rPr>
        <w:t xml:space="preserve">pracovní úvazek </w:t>
      </w:r>
      <w:r w:rsidR="00352BF5" w:rsidRPr="00DC6D01">
        <w:rPr>
          <w:sz w:val="22"/>
          <w:szCs w:val="22"/>
        </w:rPr>
        <w:t>1,0</w:t>
      </w:r>
      <w:r w:rsidR="008C048E" w:rsidRPr="00DC6D01">
        <w:rPr>
          <w:sz w:val="22"/>
          <w:szCs w:val="22"/>
        </w:rPr>
        <w:t xml:space="preserve"> </w:t>
      </w:r>
      <w:r w:rsidR="00352BF5" w:rsidRPr="00DC6D01">
        <w:rPr>
          <w:sz w:val="22"/>
          <w:szCs w:val="22"/>
        </w:rPr>
        <w:t>– hlavní pracovní poměr</w:t>
      </w:r>
    </w:p>
    <w:p w14:paraId="0053D3C5" w14:textId="610B105B" w:rsidR="00847AF3" w:rsidRDefault="007315DE" w:rsidP="00847AF3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7315DE">
        <w:rPr>
          <w:sz w:val="22"/>
          <w:szCs w:val="22"/>
        </w:rPr>
        <w:t xml:space="preserve">platové zařazení do 10. třídy dle platových tabulek (platový stupeň dle délky praxe; </w:t>
      </w:r>
      <w:r w:rsidR="00DF2712">
        <w:rPr>
          <w:sz w:val="22"/>
          <w:szCs w:val="22"/>
        </w:rPr>
        <w:t xml:space="preserve">aktuální zaručený plat na této pozici je </w:t>
      </w:r>
      <w:r w:rsidR="00D8393B">
        <w:rPr>
          <w:sz w:val="22"/>
          <w:szCs w:val="22"/>
        </w:rPr>
        <w:t>35 840 Kč</w:t>
      </w:r>
      <w:r w:rsidRPr="007315DE">
        <w:rPr>
          <w:sz w:val="22"/>
          <w:szCs w:val="22"/>
        </w:rPr>
        <w:t>)</w:t>
      </w:r>
    </w:p>
    <w:p w14:paraId="450C7E4D" w14:textId="16F0D0A1" w:rsidR="00472442" w:rsidRDefault="00561E95" w:rsidP="00847AF3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DC6D01">
        <w:rPr>
          <w:sz w:val="22"/>
          <w:szCs w:val="22"/>
        </w:rPr>
        <w:t xml:space="preserve">pracovní poměr na dobu určitou </w:t>
      </w:r>
      <w:r w:rsidR="00165C29">
        <w:rPr>
          <w:sz w:val="22"/>
          <w:szCs w:val="22"/>
        </w:rPr>
        <w:t xml:space="preserve">– po dobu </w:t>
      </w:r>
      <w:r w:rsidR="00251355">
        <w:rPr>
          <w:sz w:val="22"/>
          <w:szCs w:val="22"/>
        </w:rPr>
        <w:t>mateřské a rodičovské dovolené</w:t>
      </w:r>
    </w:p>
    <w:p w14:paraId="71ABEB0D" w14:textId="3E43AB39" w:rsidR="00472442" w:rsidRDefault="003F205F" w:rsidP="00847AF3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DC6D01">
        <w:rPr>
          <w:sz w:val="22"/>
          <w:szCs w:val="22"/>
        </w:rPr>
        <w:t xml:space="preserve">zázemí významné kulturní instituce a </w:t>
      </w:r>
      <w:r w:rsidR="00561E95" w:rsidRPr="00DC6D01">
        <w:rPr>
          <w:sz w:val="22"/>
          <w:szCs w:val="22"/>
        </w:rPr>
        <w:t>stabilitu příspěvkové organizace</w:t>
      </w:r>
      <w:r w:rsidRPr="00DC6D01">
        <w:rPr>
          <w:sz w:val="22"/>
          <w:szCs w:val="22"/>
        </w:rPr>
        <w:t xml:space="preserve"> Moravskoslezského kraje</w:t>
      </w:r>
    </w:p>
    <w:p w14:paraId="51060973" w14:textId="28A58A00" w:rsidR="00561E95" w:rsidRPr="00DC6D01" w:rsidRDefault="003F205F" w:rsidP="00847AF3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DC6D01">
        <w:rPr>
          <w:sz w:val="22"/>
          <w:szCs w:val="22"/>
        </w:rPr>
        <w:t>zaměstnanecké benefity: příspěvek na stravu, sick days, příspěvek na penzijní připojištění a další</w:t>
      </w:r>
    </w:p>
    <w:p w14:paraId="4F2C9EF2" w14:textId="77777777" w:rsidR="00472442" w:rsidRPr="00DF069A" w:rsidRDefault="00472442" w:rsidP="008F6939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14:paraId="038705F5" w14:textId="7705684B" w:rsidR="00BB471B" w:rsidRDefault="00561E95" w:rsidP="008F6939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DF069A">
        <w:rPr>
          <w:rStyle w:val="Siln"/>
          <w:sz w:val="22"/>
          <w:szCs w:val="22"/>
        </w:rPr>
        <w:t>Termín pro podání přihlášky:</w:t>
      </w:r>
      <w:r w:rsidR="00CE71D7" w:rsidRPr="00DF069A">
        <w:rPr>
          <w:rStyle w:val="Siln"/>
          <w:sz w:val="22"/>
          <w:szCs w:val="22"/>
        </w:rPr>
        <w:t xml:space="preserve"> </w:t>
      </w:r>
      <w:r w:rsidR="00681D67">
        <w:rPr>
          <w:rStyle w:val="Siln"/>
          <w:color w:val="833C0B" w:themeColor="accent2" w:themeShade="80"/>
          <w:sz w:val="22"/>
          <w:szCs w:val="22"/>
        </w:rPr>
        <w:t>25</w:t>
      </w:r>
      <w:r w:rsidR="00E44360" w:rsidRPr="007E4290">
        <w:rPr>
          <w:rStyle w:val="Siln"/>
          <w:color w:val="833C0B" w:themeColor="accent2" w:themeShade="80"/>
          <w:sz w:val="22"/>
          <w:szCs w:val="22"/>
        </w:rPr>
        <w:t>.</w:t>
      </w:r>
      <w:r w:rsidR="00FB6C05" w:rsidRPr="007E4290">
        <w:rPr>
          <w:rStyle w:val="Siln"/>
          <w:color w:val="833C0B" w:themeColor="accent2" w:themeShade="80"/>
          <w:sz w:val="22"/>
          <w:szCs w:val="22"/>
        </w:rPr>
        <w:t xml:space="preserve"> </w:t>
      </w:r>
      <w:r w:rsidR="00DA08C6" w:rsidRPr="007E4290">
        <w:rPr>
          <w:rStyle w:val="Siln"/>
          <w:color w:val="833C0B" w:themeColor="accent2" w:themeShade="80"/>
          <w:sz w:val="22"/>
          <w:szCs w:val="22"/>
        </w:rPr>
        <w:t>8</w:t>
      </w:r>
      <w:r w:rsidR="00FB6C05" w:rsidRPr="007E4290">
        <w:rPr>
          <w:rStyle w:val="Siln"/>
          <w:color w:val="833C0B" w:themeColor="accent2" w:themeShade="80"/>
          <w:sz w:val="22"/>
          <w:szCs w:val="22"/>
        </w:rPr>
        <w:t>. 202</w:t>
      </w:r>
      <w:r w:rsidR="00DA08C6" w:rsidRPr="007E4290">
        <w:rPr>
          <w:rStyle w:val="Siln"/>
          <w:color w:val="833C0B" w:themeColor="accent2" w:themeShade="80"/>
          <w:sz w:val="22"/>
          <w:szCs w:val="22"/>
        </w:rPr>
        <w:t>6</w:t>
      </w:r>
      <w:r w:rsidRPr="00DC6D01">
        <w:rPr>
          <w:sz w:val="22"/>
          <w:szCs w:val="22"/>
        </w:rPr>
        <w:br/>
      </w:r>
      <w:r w:rsidRPr="00DC6D01">
        <w:rPr>
          <w:sz w:val="22"/>
          <w:szCs w:val="22"/>
        </w:rPr>
        <w:br/>
      </w:r>
      <w:r w:rsidR="00454DED" w:rsidRPr="00DC6D01">
        <w:rPr>
          <w:rStyle w:val="Siln"/>
          <w:sz w:val="22"/>
          <w:szCs w:val="22"/>
        </w:rPr>
        <w:t>V rámci přihlášení se do výběrového řízení zašlete</w:t>
      </w:r>
      <w:r w:rsidR="008F75A5">
        <w:rPr>
          <w:rStyle w:val="Siln"/>
          <w:sz w:val="22"/>
          <w:szCs w:val="22"/>
        </w:rPr>
        <w:t xml:space="preserve"> na email níže uvedené kontaktní osoby</w:t>
      </w:r>
      <w:r w:rsidRPr="00DC6D01">
        <w:rPr>
          <w:rStyle w:val="Siln"/>
          <w:sz w:val="22"/>
          <w:szCs w:val="22"/>
        </w:rPr>
        <w:t>:</w:t>
      </w:r>
    </w:p>
    <w:p w14:paraId="62A9B04D" w14:textId="77777777" w:rsidR="00BB471B" w:rsidRDefault="00454DED" w:rsidP="00CA1CD5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DC6D01">
        <w:rPr>
          <w:sz w:val="22"/>
          <w:szCs w:val="22"/>
        </w:rPr>
        <w:t>m</w:t>
      </w:r>
      <w:r w:rsidR="00561E95" w:rsidRPr="00DC6D01">
        <w:rPr>
          <w:sz w:val="22"/>
          <w:szCs w:val="22"/>
        </w:rPr>
        <w:t>otivační dopis</w:t>
      </w:r>
    </w:p>
    <w:p w14:paraId="6F604D4B" w14:textId="09BE3FFE" w:rsidR="008F6939" w:rsidRDefault="00454DED" w:rsidP="00CA1CD5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DC6D01">
        <w:rPr>
          <w:sz w:val="22"/>
          <w:szCs w:val="22"/>
        </w:rPr>
        <w:t>p</w:t>
      </w:r>
      <w:r w:rsidR="00561E95" w:rsidRPr="00DC6D01">
        <w:rPr>
          <w:sz w:val="22"/>
          <w:szCs w:val="22"/>
        </w:rPr>
        <w:t>rofesní životopis</w:t>
      </w:r>
    </w:p>
    <w:p w14:paraId="25C80CD5" w14:textId="5FA420B7" w:rsidR="007B3953" w:rsidRPr="00DC6D01" w:rsidRDefault="0084082F" w:rsidP="00CA1CD5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v případě možnosti přiložte ukázky </w:t>
      </w:r>
      <w:r w:rsidR="00081D18">
        <w:rPr>
          <w:sz w:val="22"/>
          <w:szCs w:val="22"/>
        </w:rPr>
        <w:t xml:space="preserve">své dosavadní práce (např. </w:t>
      </w:r>
      <w:r w:rsidR="000E5ED9">
        <w:rPr>
          <w:sz w:val="22"/>
          <w:szCs w:val="22"/>
        </w:rPr>
        <w:t>vytvořené pracovní listy</w:t>
      </w:r>
      <w:r w:rsidR="00081D18">
        <w:rPr>
          <w:sz w:val="22"/>
          <w:szCs w:val="22"/>
        </w:rPr>
        <w:t xml:space="preserve"> apod.)</w:t>
      </w:r>
    </w:p>
    <w:p w14:paraId="0F04E742" w14:textId="7A0A6A9F" w:rsidR="00033F5D" w:rsidRPr="007E4290" w:rsidRDefault="00561E95" w:rsidP="00561E95">
      <w:pPr>
        <w:pStyle w:val="Normlnweb"/>
        <w:rPr>
          <w:color w:val="833C0B" w:themeColor="accent2" w:themeShade="80"/>
          <w:sz w:val="22"/>
          <w:szCs w:val="22"/>
        </w:rPr>
      </w:pPr>
      <w:r w:rsidRPr="00DC6D01">
        <w:rPr>
          <w:rStyle w:val="Siln"/>
          <w:sz w:val="22"/>
          <w:szCs w:val="22"/>
        </w:rPr>
        <w:t>Kontaktní osoba:</w:t>
      </w:r>
      <w:r w:rsidRPr="00DC6D01">
        <w:rPr>
          <w:sz w:val="22"/>
          <w:szCs w:val="22"/>
        </w:rPr>
        <w:t xml:space="preserve"> </w:t>
      </w:r>
      <w:r w:rsidR="000E5ED9" w:rsidRPr="00335706">
        <w:rPr>
          <w:b/>
          <w:bCs/>
          <w:color w:val="833C0B" w:themeColor="accent2" w:themeShade="80"/>
          <w:sz w:val="22"/>
          <w:szCs w:val="22"/>
        </w:rPr>
        <w:t xml:space="preserve">Petra Šodková </w:t>
      </w:r>
      <w:r w:rsidR="004877C8" w:rsidRPr="00335706">
        <w:rPr>
          <w:b/>
          <w:bCs/>
          <w:color w:val="833C0B" w:themeColor="accent2" w:themeShade="80"/>
          <w:sz w:val="22"/>
          <w:szCs w:val="22"/>
        </w:rPr>
        <w:t xml:space="preserve">(e-mail: </w:t>
      </w:r>
      <w:r w:rsidR="000E5ED9" w:rsidRPr="00335706">
        <w:rPr>
          <w:b/>
          <w:bCs/>
          <w:color w:val="833C0B" w:themeColor="accent2" w:themeShade="80"/>
          <w:sz w:val="22"/>
          <w:szCs w:val="22"/>
        </w:rPr>
        <w:t>sekretariat</w:t>
      </w:r>
      <w:r w:rsidR="004877C8" w:rsidRPr="00335706">
        <w:rPr>
          <w:b/>
          <w:bCs/>
          <w:color w:val="833C0B" w:themeColor="accent2" w:themeShade="80"/>
          <w:sz w:val="22"/>
          <w:szCs w:val="22"/>
        </w:rPr>
        <w:t>@mubr.cz)</w:t>
      </w:r>
    </w:p>
    <w:p w14:paraId="1DB8ECF7" w14:textId="34572A77" w:rsidR="00561E95" w:rsidRPr="00655AD7" w:rsidRDefault="00561E95" w:rsidP="00561E95">
      <w:pPr>
        <w:pStyle w:val="Normlnweb"/>
        <w:rPr>
          <w:sz w:val="16"/>
          <w:szCs w:val="16"/>
        </w:rPr>
      </w:pPr>
      <w:r w:rsidRPr="00655AD7">
        <w:rPr>
          <w:sz w:val="16"/>
          <w:szCs w:val="16"/>
        </w:rPr>
        <w:t>Místo bude obsazeno výběrem z uchazečů.</w:t>
      </w:r>
      <w:r w:rsidRPr="00655AD7">
        <w:rPr>
          <w:sz w:val="16"/>
          <w:szCs w:val="16"/>
        </w:rPr>
        <w:br/>
        <w:t>Zaměstnavatel si vyhrazuje právo nevybrat žádného z přihlášených uchazečů a výběrové řízení zrušit.</w:t>
      </w:r>
    </w:p>
    <w:p w14:paraId="5A678364" w14:textId="77777777" w:rsidR="00561E95" w:rsidRPr="002B10C7" w:rsidRDefault="00561E95" w:rsidP="00655AD7">
      <w:pPr>
        <w:pStyle w:val="Normlnweb"/>
        <w:jc w:val="both"/>
        <w:rPr>
          <w:rFonts w:ascii="Gotham Rounded Bold" w:hAnsi="Gotham Rounded Bold"/>
        </w:rPr>
      </w:pPr>
      <w:r w:rsidRPr="00655AD7">
        <w:rPr>
          <w:sz w:val="16"/>
          <w:szCs w:val="16"/>
        </w:rPr>
        <w:lastRenderedPageBreak/>
        <w:t>Odesláním životopisu uděl</w:t>
      </w:r>
      <w:r w:rsidR="003F205F" w:rsidRPr="00655AD7">
        <w:rPr>
          <w:sz w:val="16"/>
          <w:szCs w:val="16"/>
        </w:rPr>
        <w:t>íte Muzeu v Bruntále, příspěvkové organizaci</w:t>
      </w:r>
      <w:r w:rsidRPr="00655AD7">
        <w:rPr>
          <w:sz w:val="16"/>
          <w:szCs w:val="16"/>
        </w:rPr>
        <w:t xml:space="preserve"> souhlas ve smyslu zákona č. 101/2000 Sb., o ochraně osobních údajů a o změně některých zákonů (Nařízení EU č. 2016/679), ke shromažďování, zpracovávání a uchovávání Vašich osobních údajů pro účely výběrového řízení na toto či jiné vhodné pracovní místo, a to maximálně v délce jednoho roku. Svůj souhlas můžete písemnou formou kdykoli odvolat.</w:t>
      </w:r>
    </w:p>
    <w:sectPr w:rsidR="00561E95" w:rsidRPr="002B10C7" w:rsidSect="00686E8C">
      <w:headerReference w:type="default" r:id="rId7"/>
      <w:footerReference w:type="default" r:id="rId8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7156" w14:textId="77777777" w:rsidR="00162D7A" w:rsidRDefault="00162D7A" w:rsidP="002B10C7">
      <w:pPr>
        <w:spacing w:after="0" w:line="240" w:lineRule="auto"/>
      </w:pPr>
      <w:r>
        <w:separator/>
      </w:r>
    </w:p>
  </w:endnote>
  <w:endnote w:type="continuationSeparator" w:id="0">
    <w:p w14:paraId="45619E91" w14:textId="77777777" w:rsidR="00162D7A" w:rsidRDefault="00162D7A" w:rsidP="002B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tham Rounded Bold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B58A" w14:textId="77777777" w:rsidR="002B10C7" w:rsidRPr="002B10C7" w:rsidRDefault="002B10C7" w:rsidP="002B10C7">
    <w:pPr>
      <w:autoSpaceDE w:val="0"/>
      <w:autoSpaceDN w:val="0"/>
      <w:adjustRightInd w:val="0"/>
      <w:spacing w:after="0" w:line="240" w:lineRule="auto"/>
      <w:rPr>
        <w:rFonts w:ascii="Calibri-Light" w:hAnsi="Calibri-Light" w:cs="Calibri-Light"/>
        <w:color w:val="002B54"/>
        <w:sz w:val="16"/>
        <w:szCs w:val="14"/>
      </w:rPr>
    </w:pPr>
    <w:r w:rsidRPr="002B10C7">
      <w:rPr>
        <w:rFonts w:ascii="Calibri-Light" w:hAnsi="Calibri-Light" w:cs="Calibri-Light"/>
        <w:noProof/>
        <w:color w:val="71787B"/>
        <w:sz w:val="16"/>
        <w:szCs w:val="14"/>
        <w:lang w:eastAsia="cs-CZ"/>
      </w:rPr>
      <w:drawing>
        <wp:anchor distT="0" distB="0" distL="114300" distR="114300" simplePos="0" relativeHeight="251663360" behindDoc="1" locked="0" layoutInCell="1" allowOverlap="1" wp14:anchorId="56979876" wp14:editId="10C0DAEF">
          <wp:simplePos x="0" y="0"/>
          <wp:positionH relativeFrom="margin">
            <wp:align>right</wp:align>
          </wp:positionH>
          <wp:positionV relativeFrom="paragraph">
            <wp:posOffset>-88900</wp:posOffset>
          </wp:positionV>
          <wp:extent cx="1259840" cy="545465"/>
          <wp:effectExtent l="0" t="0" r="0" b="6985"/>
          <wp:wrapTight wrapText="bothSides">
            <wp:wrapPolygon edited="0">
              <wp:start x="16004" y="0"/>
              <wp:lineTo x="0" y="3017"/>
              <wp:lineTo x="0" y="9807"/>
              <wp:lineTo x="11431" y="13579"/>
              <wp:lineTo x="14044" y="21122"/>
              <wp:lineTo x="14371" y="21122"/>
              <wp:lineTo x="18944" y="21122"/>
              <wp:lineTo x="21230" y="17350"/>
              <wp:lineTo x="21230" y="3772"/>
              <wp:lineTo x="18944" y="0"/>
              <wp:lineTo x="16004" y="0"/>
            </wp:wrapPolygon>
          </wp:wrapTight>
          <wp:docPr id="1524758034" name="Obrázek 1524758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o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10C7">
      <w:rPr>
        <w:rFonts w:ascii="Calibri-Light" w:hAnsi="Calibri-Light" w:cs="Calibri-Light"/>
        <w:color w:val="002B54"/>
        <w:sz w:val="16"/>
        <w:szCs w:val="14"/>
      </w:rPr>
      <w:t>Muzeum v Bruntále, příspěvková organizace</w:t>
    </w:r>
  </w:p>
  <w:p w14:paraId="16055A0F" w14:textId="77777777" w:rsidR="002B10C7" w:rsidRPr="002B10C7" w:rsidRDefault="002B10C7" w:rsidP="002B10C7">
    <w:pPr>
      <w:autoSpaceDE w:val="0"/>
      <w:autoSpaceDN w:val="0"/>
      <w:adjustRightInd w:val="0"/>
      <w:spacing w:after="0" w:line="240" w:lineRule="auto"/>
      <w:rPr>
        <w:rFonts w:ascii="Calibri-Light" w:hAnsi="Calibri-Light" w:cs="Calibri-Light"/>
        <w:color w:val="71787B"/>
        <w:sz w:val="16"/>
        <w:szCs w:val="14"/>
      </w:rPr>
    </w:pPr>
    <w:r w:rsidRPr="002B10C7">
      <w:rPr>
        <w:rFonts w:ascii="Calibri-Light" w:hAnsi="Calibri-Light" w:cs="Calibri-Light"/>
        <w:color w:val="71787B"/>
        <w:sz w:val="16"/>
        <w:szCs w:val="14"/>
      </w:rPr>
      <w:t xml:space="preserve">Zámecké náměstí </w:t>
    </w:r>
    <w:r w:rsidR="006E3125">
      <w:rPr>
        <w:rFonts w:ascii="Calibri-Light" w:hAnsi="Calibri-Light" w:cs="Calibri-Light"/>
        <w:color w:val="71787B"/>
        <w:sz w:val="16"/>
        <w:szCs w:val="14"/>
      </w:rPr>
      <w:t>1/</w:t>
    </w:r>
    <w:r w:rsidRPr="002B10C7">
      <w:rPr>
        <w:rFonts w:ascii="Calibri-Light" w:hAnsi="Calibri-Light" w:cs="Calibri-Light"/>
        <w:color w:val="71787B"/>
        <w:sz w:val="16"/>
        <w:szCs w:val="14"/>
      </w:rPr>
      <w:t>7, 792 01 Bruntál, Telefon: 554 717 947, e-mail: info@mubr.cz, www.mubr.cz</w:t>
    </w:r>
  </w:p>
  <w:p w14:paraId="665CB81B" w14:textId="77777777" w:rsidR="002B10C7" w:rsidRPr="002B10C7" w:rsidRDefault="002B10C7" w:rsidP="002B10C7">
    <w:pPr>
      <w:pStyle w:val="Zpat"/>
      <w:rPr>
        <w:sz w:val="14"/>
        <w:szCs w:val="14"/>
      </w:rPr>
    </w:pPr>
    <w:r w:rsidRPr="002B10C7">
      <w:rPr>
        <w:rFonts w:ascii="Calibri-Light" w:hAnsi="Calibri-Light" w:cs="Calibri-Light"/>
        <w:color w:val="71787B"/>
        <w:sz w:val="16"/>
        <w:szCs w:val="14"/>
      </w:rPr>
      <w:t>ID datové schránky: p59k6fd, IČO: 00095354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337C" w14:textId="77777777" w:rsidR="00162D7A" w:rsidRDefault="00162D7A" w:rsidP="002B10C7">
      <w:pPr>
        <w:spacing w:after="0" w:line="240" w:lineRule="auto"/>
      </w:pPr>
      <w:r>
        <w:separator/>
      </w:r>
    </w:p>
  </w:footnote>
  <w:footnote w:type="continuationSeparator" w:id="0">
    <w:p w14:paraId="7DB5CCCA" w14:textId="77777777" w:rsidR="00162D7A" w:rsidRDefault="00162D7A" w:rsidP="002B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943F" w14:textId="77777777" w:rsidR="002B10C7" w:rsidRPr="00440F15" w:rsidRDefault="000A5E11" w:rsidP="00440F1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0E7CD024" wp14:editId="6549ADA6">
          <wp:simplePos x="0" y="0"/>
          <wp:positionH relativeFrom="page">
            <wp:align>left</wp:align>
          </wp:positionH>
          <wp:positionV relativeFrom="paragraph">
            <wp:posOffset>-116601</wp:posOffset>
          </wp:positionV>
          <wp:extent cx="7560000" cy="806400"/>
          <wp:effectExtent l="0" t="0" r="3175" b="0"/>
          <wp:wrapNone/>
          <wp:docPr id="470317152" name="Obrázek 470317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ovy-papir_Bru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CB26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88919F6"/>
    <w:multiLevelType w:val="hybridMultilevel"/>
    <w:tmpl w:val="770EC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257D"/>
    <w:multiLevelType w:val="hybridMultilevel"/>
    <w:tmpl w:val="9F12E442"/>
    <w:lvl w:ilvl="0" w:tplc="F61E9124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A191153"/>
    <w:multiLevelType w:val="hybridMultilevel"/>
    <w:tmpl w:val="834EDE8A"/>
    <w:lvl w:ilvl="0" w:tplc="7BD64B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F4976"/>
    <w:multiLevelType w:val="hybridMultilevel"/>
    <w:tmpl w:val="907C76E8"/>
    <w:lvl w:ilvl="0" w:tplc="04C8D4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E157F5"/>
    <w:multiLevelType w:val="hybridMultilevel"/>
    <w:tmpl w:val="4FFCE43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3E30E03"/>
    <w:multiLevelType w:val="hybridMultilevel"/>
    <w:tmpl w:val="2148265E"/>
    <w:lvl w:ilvl="0" w:tplc="710C34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949A0"/>
    <w:multiLevelType w:val="hybridMultilevel"/>
    <w:tmpl w:val="76DA18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9E1147"/>
    <w:multiLevelType w:val="hybridMultilevel"/>
    <w:tmpl w:val="C21C2EFC"/>
    <w:lvl w:ilvl="0" w:tplc="DC84624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E2610"/>
    <w:multiLevelType w:val="hybridMultilevel"/>
    <w:tmpl w:val="C10A3E8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C056DB6"/>
    <w:multiLevelType w:val="hybridMultilevel"/>
    <w:tmpl w:val="2E60A0D8"/>
    <w:lvl w:ilvl="0" w:tplc="C71AD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E285E"/>
    <w:multiLevelType w:val="hybridMultilevel"/>
    <w:tmpl w:val="9E4086FC"/>
    <w:lvl w:ilvl="0" w:tplc="DCFA175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01BD2"/>
    <w:multiLevelType w:val="hybridMultilevel"/>
    <w:tmpl w:val="DF82383E"/>
    <w:lvl w:ilvl="0" w:tplc="6318F594"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C542184"/>
    <w:multiLevelType w:val="hybridMultilevel"/>
    <w:tmpl w:val="FC9806EE"/>
    <w:lvl w:ilvl="0" w:tplc="607C04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401A761B"/>
    <w:multiLevelType w:val="hybridMultilevel"/>
    <w:tmpl w:val="63984D0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15D4992"/>
    <w:multiLevelType w:val="hybridMultilevel"/>
    <w:tmpl w:val="AE6CFDAC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BC7ED8"/>
    <w:multiLevelType w:val="hybridMultilevel"/>
    <w:tmpl w:val="D920262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7BB7BAD"/>
    <w:multiLevelType w:val="hybridMultilevel"/>
    <w:tmpl w:val="F4923FA8"/>
    <w:lvl w:ilvl="0" w:tplc="607C0402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A070E8D"/>
    <w:multiLevelType w:val="hybridMultilevel"/>
    <w:tmpl w:val="C212ABE4"/>
    <w:lvl w:ilvl="0" w:tplc="607C04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63C42D4D"/>
    <w:multiLevelType w:val="hybridMultilevel"/>
    <w:tmpl w:val="D8247B0A"/>
    <w:lvl w:ilvl="0" w:tplc="8C5633A6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6B38119F"/>
    <w:multiLevelType w:val="hybridMultilevel"/>
    <w:tmpl w:val="BA1AE812"/>
    <w:lvl w:ilvl="0" w:tplc="F52E89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80125"/>
    <w:multiLevelType w:val="hybridMultilevel"/>
    <w:tmpl w:val="345AB63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2627B3C"/>
    <w:multiLevelType w:val="hybridMultilevel"/>
    <w:tmpl w:val="F36E50C0"/>
    <w:lvl w:ilvl="0" w:tplc="B5749B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365639">
    <w:abstractNumId w:val="5"/>
  </w:num>
  <w:num w:numId="2" w16cid:durableId="447087458">
    <w:abstractNumId w:val="14"/>
  </w:num>
  <w:num w:numId="3" w16cid:durableId="1977568422">
    <w:abstractNumId w:val="6"/>
  </w:num>
  <w:num w:numId="4" w16cid:durableId="2034841627">
    <w:abstractNumId w:val="20"/>
  </w:num>
  <w:num w:numId="5" w16cid:durableId="1842427935">
    <w:abstractNumId w:val="22"/>
  </w:num>
  <w:num w:numId="6" w16cid:durableId="1475636066">
    <w:abstractNumId w:val="8"/>
  </w:num>
  <w:num w:numId="7" w16cid:durableId="1701475007">
    <w:abstractNumId w:val="11"/>
  </w:num>
  <w:num w:numId="8" w16cid:durableId="698971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1806416">
    <w:abstractNumId w:val="0"/>
  </w:num>
  <w:num w:numId="10" w16cid:durableId="739324693">
    <w:abstractNumId w:val="2"/>
  </w:num>
  <w:num w:numId="11" w16cid:durableId="1035621475">
    <w:abstractNumId w:val="19"/>
  </w:num>
  <w:num w:numId="12" w16cid:durableId="282544943">
    <w:abstractNumId w:val="13"/>
  </w:num>
  <w:num w:numId="13" w16cid:durableId="396438104">
    <w:abstractNumId w:val="17"/>
  </w:num>
  <w:num w:numId="14" w16cid:durableId="676690245">
    <w:abstractNumId w:val="18"/>
  </w:num>
  <w:num w:numId="15" w16cid:durableId="634680235">
    <w:abstractNumId w:val="3"/>
  </w:num>
  <w:num w:numId="16" w16cid:durableId="1079017387">
    <w:abstractNumId w:val="10"/>
  </w:num>
  <w:num w:numId="17" w16cid:durableId="1181092615">
    <w:abstractNumId w:val="4"/>
  </w:num>
  <w:num w:numId="18" w16cid:durableId="545529228">
    <w:abstractNumId w:val="9"/>
  </w:num>
  <w:num w:numId="19" w16cid:durableId="1562791541">
    <w:abstractNumId w:val="7"/>
  </w:num>
  <w:num w:numId="20" w16cid:durableId="1696811460">
    <w:abstractNumId w:val="12"/>
  </w:num>
  <w:num w:numId="21" w16cid:durableId="2079788279">
    <w:abstractNumId w:val="1"/>
  </w:num>
  <w:num w:numId="22" w16cid:durableId="1000229325">
    <w:abstractNumId w:val="21"/>
  </w:num>
  <w:num w:numId="23" w16cid:durableId="2140608052">
    <w:abstractNumId w:val="16"/>
  </w:num>
  <w:num w:numId="24" w16cid:durableId="674768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C4"/>
    <w:rsid w:val="0000258B"/>
    <w:rsid w:val="000162A2"/>
    <w:rsid w:val="000271EA"/>
    <w:rsid w:val="0003322E"/>
    <w:rsid w:val="00033F5D"/>
    <w:rsid w:val="00036E20"/>
    <w:rsid w:val="00081D18"/>
    <w:rsid w:val="0009701E"/>
    <w:rsid w:val="000A5E11"/>
    <w:rsid w:val="000E5ED9"/>
    <w:rsid w:val="001000CD"/>
    <w:rsid w:val="00104B9F"/>
    <w:rsid w:val="00105DF7"/>
    <w:rsid w:val="00125EA7"/>
    <w:rsid w:val="00127E07"/>
    <w:rsid w:val="00136BCE"/>
    <w:rsid w:val="00154D71"/>
    <w:rsid w:val="00155905"/>
    <w:rsid w:val="00162D7A"/>
    <w:rsid w:val="00165C29"/>
    <w:rsid w:val="00185418"/>
    <w:rsid w:val="00194539"/>
    <w:rsid w:val="00197813"/>
    <w:rsid w:val="001D63D2"/>
    <w:rsid w:val="001E2624"/>
    <w:rsid w:val="001E46C0"/>
    <w:rsid w:val="001E5712"/>
    <w:rsid w:val="001F6945"/>
    <w:rsid w:val="0020210C"/>
    <w:rsid w:val="00207B14"/>
    <w:rsid w:val="00213BFB"/>
    <w:rsid w:val="00234D56"/>
    <w:rsid w:val="0024679E"/>
    <w:rsid w:val="00251355"/>
    <w:rsid w:val="00270063"/>
    <w:rsid w:val="002744A2"/>
    <w:rsid w:val="00294EF6"/>
    <w:rsid w:val="002B0E27"/>
    <w:rsid w:val="002B10C7"/>
    <w:rsid w:val="002B1B25"/>
    <w:rsid w:val="002B6993"/>
    <w:rsid w:val="002C2FEF"/>
    <w:rsid w:val="002D3B74"/>
    <w:rsid w:val="002E41AA"/>
    <w:rsid w:val="002F060E"/>
    <w:rsid w:val="00314C20"/>
    <w:rsid w:val="003165B3"/>
    <w:rsid w:val="00335706"/>
    <w:rsid w:val="00352BF5"/>
    <w:rsid w:val="00382639"/>
    <w:rsid w:val="003860B7"/>
    <w:rsid w:val="003872A8"/>
    <w:rsid w:val="00396A10"/>
    <w:rsid w:val="003B1A1A"/>
    <w:rsid w:val="003C73EA"/>
    <w:rsid w:val="003D40D4"/>
    <w:rsid w:val="003F205F"/>
    <w:rsid w:val="0042699A"/>
    <w:rsid w:val="00440F15"/>
    <w:rsid w:val="00454DED"/>
    <w:rsid w:val="00472442"/>
    <w:rsid w:val="00481A50"/>
    <w:rsid w:val="004877C8"/>
    <w:rsid w:val="004C5847"/>
    <w:rsid w:val="004E07AB"/>
    <w:rsid w:val="004E3EAE"/>
    <w:rsid w:val="00502BEE"/>
    <w:rsid w:val="00504EE8"/>
    <w:rsid w:val="0050631D"/>
    <w:rsid w:val="005554C0"/>
    <w:rsid w:val="00561E95"/>
    <w:rsid w:val="00587A69"/>
    <w:rsid w:val="00590A00"/>
    <w:rsid w:val="005A543D"/>
    <w:rsid w:val="005B600E"/>
    <w:rsid w:val="005C7A92"/>
    <w:rsid w:val="005D7932"/>
    <w:rsid w:val="00610B4D"/>
    <w:rsid w:val="00617D28"/>
    <w:rsid w:val="00626651"/>
    <w:rsid w:val="0063471E"/>
    <w:rsid w:val="00636D8D"/>
    <w:rsid w:val="00655AD7"/>
    <w:rsid w:val="00681D67"/>
    <w:rsid w:val="00686E8C"/>
    <w:rsid w:val="00694491"/>
    <w:rsid w:val="00695F1C"/>
    <w:rsid w:val="006A4EB8"/>
    <w:rsid w:val="006B3241"/>
    <w:rsid w:val="006B73E6"/>
    <w:rsid w:val="006C6947"/>
    <w:rsid w:val="006D7E0A"/>
    <w:rsid w:val="006E0C79"/>
    <w:rsid w:val="006E3125"/>
    <w:rsid w:val="006F1830"/>
    <w:rsid w:val="006F407A"/>
    <w:rsid w:val="00702B2D"/>
    <w:rsid w:val="00710112"/>
    <w:rsid w:val="00711E12"/>
    <w:rsid w:val="0071783D"/>
    <w:rsid w:val="0072774F"/>
    <w:rsid w:val="007315DE"/>
    <w:rsid w:val="00735D43"/>
    <w:rsid w:val="00736366"/>
    <w:rsid w:val="00743012"/>
    <w:rsid w:val="00761D1F"/>
    <w:rsid w:val="00781095"/>
    <w:rsid w:val="00783B72"/>
    <w:rsid w:val="007A42DA"/>
    <w:rsid w:val="007B3953"/>
    <w:rsid w:val="007E1424"/>
    <w:rsid w:val="007E4290"/>
    <w:rsid w:val="00812C2A"/>
    <w:rsid w:val="008402DA"/>
    <w:rsid w:val="0084082F"/>
    <w:rsid w:val="008418C4"/>
    <w:rsid w:val="00845A25"/>
    <w:rsid w:val="00847AF3"/>
    <w:rsid w:val="00851C53"/>
    <w:rsid w:val="008750FD"/>
    <w:rsid w:val="00883F7B"/>
    <w:rsid w:val="00893300"/>
    <w:rsid w:val="008C048E"/>
    <w:rsid w:val="008D777E"/>
    <w:rsid w:val="008E0BB4"/>
    <w:rsid w:val="008F6939"/>
    <w:rsid w:val="008F75A5"/>
    <w:rsid w:val="009131F1"/>
    <w:rsid w:val="00921671"/>
    <w:rsid w:val="00921AE5"/>
    <w:rsid w:val="00934334"/>
    <w:rsid w:val="00964960"/>
    <w:rsid w:val="00966B86"/>
    <w:rsid w:val="0097552E"/>
    <w:rsid w:val="009D3E7E"/>
    <w:rsid w:val="009D4647"/>
    <w:rsid w:val="00A07C5B"/>
    <w:rsid w:val="00A23CBA"/>
    <w:rsid w:val="00A370A0"/>
    <w:rsid w:val="00A445BF"/>
    <w:rsid w:val="00A45571"/>
    <w:rsid w:val="00A6099D"/>
    <w:rsid w:val="00A65613"/>
    <w:rsid w:val="00A67804"/>
    <w:rsid w:val="00A73270"/>
    <w:rsid w:val="00AA5D4D"/>
    <w:rsid w:val="00AC5656"/>
    <w:rsid w:val="00AC684A"/>
    <w:rsid w:val="00AF0DE2"/>
    <w:rsid w:val="00AF43AC"/>
    <w:rsid w:val="00B0181D"/>
    <w:rsid w:val="00B05AD3"/>
    <w:rsid w:val="00B16B3B"/>
    <w:rsid w:val="00B6636B"/>
    <w:rsid w:val="00BB471B"/>
    <w:rsid w:val="00BC0115"/>
    <w:rsid w:val="00BD43E4"/>
    <w:rsid w:val="00BF32D8"/>
    <w:rsid w:val="00C06677"/>
    <w:rsid w:val="00C14787"/>
    <w:rsid w:val="00C14CDA"/>
    <w:rsid w:val="00C1720B"/>
    <w:rsid w:val="00C17A89"/>
    <w:rsid w:val="00C4009A"/>
    <w:rsid w:val="00C41C5D"/>
    <w:rsid w:val="00C71B27"/>
    <w:rsid w:val="00CA187E"/>
    <w:rsid w:val="00CA1CD5"/>
    <w:rsid w:val="00CD1AE2"/>
    <w:rsid w:val="00CE71D7"/>
    <w:rsid w:val="00D0435E"/>
    <w:rsid w:val="00D36E55"/>
    <w:rsid w:val="00D521E2"/>
    <w:rsid w:val="00D5465E"/>
    <w:rsid w:val="00D8393B"/>
    <w:rsid w:val="00D87F07"/>
    <w:rsid w:val="00DA08C6"/>
    <w:rsid w:val="00DC6D01"/>
    <w:rsid w:val="00DE55E8"/>
    <w:rsid w:val="00DF069A"/>
    <w:rsid w:val="00DF2712"/>
    <w:rsid w:val="00DF41E8"/>
    <w:rsid w:val="00E057F1"/>
    <w:rsid w:val="00E069B0"/>
    <w:rsid w:val="00E15D14"/>
    <w:rsid w:val="00E16646"/>
    <w:rsid w:val="00E3798E"/>
    <w:rsid w:val="00E441CF"/>
    <w:rsid w:val="00E44360"/>
    <w:rsid w:val="00E70277"/>
    <w:rsid w:val="00E73CEA"/>
    <w:rsid w:val="00E86140"/>
    <w:rsid w:val="00EF4884"/>
    <w:rsid w:val="00F03C86"/>
    <w:rsid w:val="00F133E3"/>
    <w:rsid w:val="00F32AAA"/>
    <w:rsid w:val="00F428DD"/>
    <w:rsid w:val="00F512AF"/>
    <w:rsid w:val="00F71B92"/>
    <w:rsid w:val="00F924A8"/>
    <w:rsid w:val="00FA2FB7"/>
    <w:rsid w:val="00FB6C05"/>
    <w:rsid w:val="00FD3BBF"/>
    <w:rsid w:val="00FE0B86"/>
    <w:rsid w:val="00FF32DA"/>
    <w:rsid w:val="00FF4069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141B8"/>
  <w15:chartTrackingRefBased/>
  <w15:docId w15:val="{10D0A096-D880-4AD4-AD67-55FA65C8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1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0C7"/>
  </w:style>
  <w:style w:type="paragraph" w:styleId="Zpat">
    <w:name w:val="footer"/>
    <w:basedOn w:val="Normln"/>
    <w:link w:val="ZpatChar"/>
    <w:uiPriority w:val="99"/>
    <w:unhideWhenUsed/>
    <w:rsid w:val="002B1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0C7"/>
  </w:style>
  <w:style w:type="paragraph" w:styleId="Odstavecseseznamem">
    <w:name w:val="List Paragraph"/>
    <w:basedOn w:val="Normln"/>
    <w:uiPriority w:val="34"/>
    <w:qFormat/>
    <w:rsid w:val="0019781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6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pole&#269;n&#225;%20data\Loga\Nov&#225;%20loga%20od%201.1.2019\&#352;ablony_dopisy\HlavickovyPapir_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HlavickovyPapir_1</Template>
  <TotalTime>24</TotalTime>
  <Pages>2</Pages>
  <Words>358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Havelkova</dc:creator>
  <cp:keywords/>
  <dc:description/>
  <cp:lastModifiedBy>Ema Havelková</cp:lastModifiedBy>
  <cp:revision>39</cp:revision>
  <cp:lastPrinted>2022-09-23T08:34:00Z</cp:lastPrinted>
  <dcterms:created xsi:type="dcterms:W3CDTF">2026-08-05T05:13:00Z</dcterms:created>
  <dcterms:modified xsi:type="dcterms:W3CDTF">2026-08-05T08:47:00Z</dcterms:modified>
</cp:coreProperties>
</file>